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0ED" w:rsidRPr="00333F77" w:rsidRDefault="007150ED" w:rsidP="007150ED">
      <w:pPr>
        <w:pStyle w:val="Heading1"/>
        <w:numPr>
          <w:ilvl w:val="0"/>
          <w:numId w:val="0"/>
        </w:numPr>
        <w:spacing w:after="120"/>
        <w:jc w:val="both"/>
        <w:rPr>
          <w:rFonts w:ascii="Georgia" w:hAnsi="Georgia"/>
          <w:sz w:val="24"/>
          <w:szCs w:val="24"/>
        </w:rPr>
      </w:pPr>
      <w:r w:rsidRPr="00333F77">
        <w:rPr>
          <w:rFonts w:ascii="Georgia" w:hAnsi="Georgia"/>
          <w:sz w:val="24"/>
          <w:szCs w:val="24"/>
        </w:rPr>
        <w:t>[JISASR is produced by a small team of volunteers. We do all the layout and typesetting ourselves. We would really appreciate it if you could submit using this template]</w:t>
      </w:r>
    </w:p>
    <w:p w:rsidR="007B0F70" w:rsidRPr="00333F77" w:rsidRDefault="007B0F70" w:rsidP="0057303D">
      <w:pPr>
        <w:spacing w:line="240" w:lineRule="auto"/>
        <w:contextualSpacing/>
        <w:jc w:val="both"/>
        <w:rPr>
          <w:rFonts w:ascii="Book Antiqua" w:hAnsi="Book Antiqua" w:cs="Calibri"/>
          <w:sz w:val="24"/>
          <w:szCs w:val="24"/>
        </w:rPr>
      </w:pPr>
    </w:p>
    <w:p w:rsidR="007B0F70" w:rsidRPr="00AA65FB" w:rsidRDefault="007B0F70" w:rsidP="0057303D">
      <w:pPr>
        <w:spacing w:line="240" w:lineRule="auto"/>
        <w:contextualSpacing/>
        <w:jc w:val="both"/>
        <w:rPr>
          <w:rFonts w:ascii="Book Antiqua" w:hAnsi="Book Antiqua" w:cs="Calibri"/>
          <w:b/>
          <w:sz w:val="24"/>
          <w:szCs w:val="24"/>
        </w:rPr>
      </w:pPr>
    </w:p>
    <w:p w:rsidR="0057303D" w:rsidRPr="00AA65FB" w:rsidRDefault="007150ED" w:rsidP="0057303D">
      <w:pPr>
        <w:spacing w:line="240" w:lineRule="auto"/>
        <w:contextualSpacing/>
        <w:jc w:val="both"/>
        <w:rPr>
          <w:rFonts w:ascii="Book Antiqua" w:hAnsi="Book Antiqua" w:cs="Calibri"/>
          <w:sz w:val="28"/>
          <w:szCs w:val="28"/>
        </w:rPr>
      </w:pPr>
      <w:r>
        <w:rPr>
          <w:rFonts w:ascii="Book Antiqua" w:hAnsi="Book Antiqua" w:cs="Calibri"/>
          <w:sz w:val="28"/>
          <w:szCs w:val="28"/>
        </w:rPr>
        <w:t>Name SURNAME</w:t>
      </w:r>
    </w:p>
    <w:p w:rsidR="007B0F70" w:rsidRPr="00AA65FB" w:rsidRDefault="007B0F70" w:rsidP="0057303D">
      <w:pPr>
        <w:spacing w:line="240" w:lineRule="auto"/>
        <w:contextualSpacing/>
        <w:jc w:val="both"/>
        <w:rPr>
          <w:rFonts w:ascii="Book Antiqua" w:hAnsi="Book Antiqua" w:cs="Calibri"/>
          <w:b/>
          <w:sz w:val="28"/>
          <w:szCs w:val="28"/>
        </w:rPr>
      </w:pPr>
    </w:p>
    <w:p w:rsidR="007B0F70" w:rsidRPr="00AA65FB" w:rsidRDefault="007B0F70" w:rsidP="0057303D">
      <w:pPr>
        <w:spacing w:line="240" w:lineRule="auto"/>
        <w:contextualSpacing/>
        <w:jc w:val="both"/>
        <w:rPr>
          <w:rFonts w:ascii="Book Antiqua" w:hAnsi="Book Antiqua" w:cs="Calibri"/>
          <w:b/>
          <w:sz w:val="28"/>
          <w:szCs w:val="28"/>
        </w:rPr>
      </w:pPr>
    </w:p>
    <w:p w:rsidR="003A1F20" w:rsidRPr="003A1F20" w:rsidRDefault="007150ED" w:rsidP="003A1F20">
      <w:pPr>
        <w:spacing w:line="240" w:lineRule="auto"/>
        <w:contextualSpacing/>
        <w:jc w:val="both"/>
        <w:rPr>
          <w:rFonts w:ascii="Book Antiqua" w:hAnsi="Book Antiqua" w:cs="Calibri"/>
          <w:b/>
          <w:sz w:val="28"/>
          <w:szCs w:val="28"/>
        </w:rPr>
      </w:pPr>
      <w:r>
        <w:rPr>
          <w:rFonts w:ascii="Book Antiqua" w:hAnsi="Book Antiqua" w:cs="Calibri"/>
          <w:b/>
          <w:sz w:val="28"/>
          <w:szCs w:val="28"/>
        </w:rPr>
        <w:t>Full Title</w:t>
      </w:r>
    </w:p>
    <w:p w:rsidR="00A136AF" w:rsidRPr="00333F77" w:rsidRDefault="00A136AF" w:rsidP="00987A25">
      <w:pPr>
        <w:jc w:val="both"/>
        <w:rPr>
          <w:rFonts w:ascii="Book Antiqua" w:hAnsi="Book Antiqua" w:cs="Calibri"/>
          <w:sz w:val="24"/>
          <w:szCs w:val="24"/>
        </w:rPr>
      </w:pPr>
    </w:p>
    <w:p w:rsidR="00C444AF" w:rsidRPr="00333F77" w:rsidRDefault="00C444AF" w:rsidP="00987A25">
      <w:pPr>
        <w:jc w:val="both"/>
        <w:rPr>
          <w:rFonts w:ascii="Book Antiqua" w:hAnsi="Book Antiqua" w:cs="Calibri"/>
          <w:sz w:val="24"/>
          <w:szCs w:val="24"/>
        </w:rPr>
      </w:pPr>
    </w:p>
    <w:p w:rsidR="007B0F70" w:rsidRPr="00333F77" w:rsidRDefault="007B0F70" w:rsidP="00987A25">
      <w:pPr>
        <w:jc w:val="both"/>
        <w:rPr>
          <w:rFonts w:ascii="Book Antiqua" w:hAnsi="Book Antiqua" w:cs="Calibri"/>
          <w:sz w:val="24"/>
          <w:szCs w:val="24"/>
        </w:rPr>
      </w:pPr>
    </w:p>
    <w:p w:rsidR="00E44237" w:rsidRPr="00333F77" w:rsidRDefault="00E44237" w:rsidP="00987A25">
      <w:pPr>
        <w:jc w:val="both"/>
        <w:rPr>
          <w:rFonts w:ascii="Book Antiqua" w:hAnsi="Book Antiqua" w:cs="Calibri"/>
          <w:sz w:val="24"/>
          <w:szCs w:val="24"/>
        </w:rPr>
      </w:pPr>
    </w:p>
    <w:p w:rsidR="00E44237" w:rsidRPr="00333F77" w:rsidRDefault="00E44237" w:rsidP="00987A25">
      <w:pPr>
        <w:jc w:val="both"/>
        <w:rPr>
          <w:rFonts w:ascii="Book Antiqua" w:hAnsi="Book Antiqua" w:cs="Calibri"/>
          <w:sz w:val="24"/>
          <w:szCs w:val="24"/>
        </w:rPr>
      </w:pPr>
    </w:p>
    <w:p w:rsidR="002E3EC5" w:rsidRPr="00333F77" w:rsidRDefault="002E3EC5" w:rsidP="00987A25">
      <w:pPr>
        <w:jc w:val="both"/>
        <w:rPr>
          <w:rFonts w:ascii="Book Antiqua" w:hAnsi="Book Antiqua" w:cs="Calibri"/>
          <w:sz w:val="24"/>
          <w:szCs w:val="24"/>
        </w:rPr>
      </w:pPr>
    </w:p>
    <w:p w:rsidR="00E44237" w:rsidRDefault="002E3EC5" w:rsidP="00E44237">
      <w:pPr>
        <w:spacing w:after="0" w:line="240" w:lineRule="auto"/>
        <w:ind w:left="709"/>
        <w:jc w:val="both"/>
        <w:rPr>
          <w:rFonts w:ascii="Book Antiqua" w:hAnsi="Book Antiqua" w:cs="Calibri"/>
          <w:sz w:val="20"/>
          <w:szCs w:val="20"/>
        </w:rPr>
      </w:pPr>
      <w:r w:rsidRPr="00AA65FB">
        <w:rPr>
          <w:rFonts w:ascii="Book Antiqua" w:hAnsi="Book Antiqua" w:cs="Calibri"/>
          <w:sz w:val="20"/>
          <w:szCs w:val="20"/>
        </w:rPr>
        <w:tab/>
      </w:r>
      <w:r w:rsidR="0020764C">
        <w:rPr>
          <w:rFonts w:ascii="Book Antiqua" w:hAnsi="Book Antiqua" w:cs="Calibri"/>
          <w:sz w:val="20"/>
          <w:szCs w:val="20"/>
        </w:rPr>
        <w:t>ABSTRACT:</w:t>
      </w:r>
      <w:r w:rsidR="00D2091A" w:rsidRPr="00D2091A">
        <w:rPr>
          <w:rFonts w:ascii="Book Antiqua" w:hAnsi="Book Antiqua" w:cs="Calibri"/>
          <w:sz w:val="20"/>
          <w:szCs w:val="20"/>
        </w:rPr>
        <w:t xml:space="preserve"> </w:t>
      </w:r>
      <w:r w:rsidR="007150ED">
        <w:rPr>
          <w:rFonts w:ascii="Book Antiqua" w:hAnsi="Book Antiqua" w:cs="Calibri"/>
          <w:sz w:val="20"/>
          <w:szCs w:val="20"/>
        </w:rPr>
        <w:t>Type abstract here [150-250 words]</w:t>
      </w:r>
    </w:p>
    <w:p w:rsidR="007150ED" w:rsidRPr="00E44237" w:rsidRDefault="007150ED" w:rsidP="00E44237">
      <w:pPr>
        <w:spacing w:after="0" w:line="240" w:lineRule="auto"/>
        <w:ind w:left="709"/>
        <w:jc w:val="both"/>
        <w:rPr>
          <w:rFonts w:ascii="Book Antiqua" w:hAnsi="Book Antiqua" w:cs="Calibri"/>
          <w:sz w:val="20"/>
          <w:szCs w:val="20"/>
        </w:rPr>
      </w:pPr>
    </w:p>
    <w:p w:rsidR="006A142B" w:rsidRPr="003A1F20" w:rsidRDefault="002E3EC5" w:rsidP="006A59D3">
      <w:pPr>
        <w:spacing w:line="240" w:lineRule="auto"/>
        <w:jc w:val="both"/>
        <w:rPr>
          <w:rFonts w:ascii="Book Antiqua" w:hAnsi="Book Antiqua" w:cs="Calibri"/>
          <w:sz w:val="20"/>
          <w:szCs w:val="20"/>
        </w:rPr>
      </w:pPr>
      <w:r w:rsidRPr="00AA65FB">
        <w:rPr>
          <w:rFonts w:ascii="Book Antiqua" w:hAnsi="Book Antiqua" w:cs="Calibri"/>
          <w:sz w:val="20"/>
          <w:szCs w:val="20"/>
        </w:rPr>
        <w:tab/>
      </w:r>
      <w:r w:rsidR="00001FB1">
        <w:rPr>
          <w:rFonts w:ascii="Book Antiqua" w:hAnsi="Book Antiqua" w:cs="Calibri"/>
          <w:sz w:val="20"/>
          <w:szCs w:val="20"/>
        </w:rPr>
        <w:t xml:space="preserve">KEYWORDS: </w:t>
      </w:r>
      <w:r w:rsidR="007150ED">
        <w:rPr>
          <w:rFonts w:ascii="Book Antiqua" w:hAnsi="Book Antiqua" w:cs="Calibri"/>
          <w:sz w:val="20"/>
          <w:szCs w:val="20"/>
        </w:rPr>
        <w:t>Up to 10</w:t>
      </w:r>
      <w:r w:rsidR="00333F77">
        <w:rPr>
          <w:rFonts w:ascii="Book Antiqua" w:hAnsi="Book Antiqua" w:cs="Calibri"/>
          <w:sz w:val="20"/>
          <w:szCs w:val="20"/>
        </w:rPr>
        <w:t>, separated by commas</w:t>
      </w:r>
    </w:p>
    <w:p w:rsidR="00F05243" w:rsidRPr="00F05243" w:rsidRDefault="002E3EC5" w:rsidP="00F05243">
      <w:pPr>
        <w:pStyle w:val="NoSpacing"/>
        <w:ind w:left="709"/>
        <w:jc w:val="both"/>
        <w:rPr>
          <w:rFonts w:ascii="Book Antiqua" w:hAnsi="Book Antiqua" w:cs="Calibri"/>
          <w:sz w:val="20"/>
          <w:szCs w:val="20"/>
          <w:lang w:eastAsia="en-US"/>
        </w:rPr>
      </w:pPr>
      <w:r w:rsidRPr="00AA65FB">
        <w:rPr>
          <w:rFonts w:ascii="Book Antiqua" w:hAnsi="Book Antiqua" w:cs="Calibri"/>
          <w:b/>
          <w:sz w:val="20"/>
          <w:szCs w:val="20"/>
        </w:rPr>
        <w:tab/>
      </w:r>
      <w:r w:rsidR="007150ED">
        <w:rPr>
          <w:rFonts w:ascii="Book Antiqua" w:hAnsi="Book Antiqua" w:cs="Calibri"/>
          <w:sz w:val="20"/>
          <w:szCs w:val="20"/>
        </w:rPr>
        <w:t>Name SURNAME</w:t>
      </w:r>
      <w:r w:rsidR="007150ED">
        <w:rPr>
          <w:rFonts w:ascii="Book Antiqua" w:hAnsi="Book Antiqua" w:cs="Calibri"/>
          <w:sz w:val="20"/>
          <w:szCs w:val="20"/>
          <w:lang w:eastAsia="en-US"/>
        </w:rPr>
        <w:t xml:space="preserve"> Type short biography here [100 words max.]</w:t>
      </w:r>
    </w:p>
    <w:p w:rsidR="00C6238A" w:rsidRPr="00333F77" w:rsidRDefault="00C6238A" w:rsidP="00E44237">
      <w:pPr>
        <w:spacing w:line="240" w:lineRule="auto"/>
        <w:jc w:val="both"/>
        <w:rPr>
          <w:rFonts w:ascii="Book Antiqua" w:hAnsi="Book Antiqua" w:cs="Calibri"/>
          <w:sz w:val="20"/>
          <w:szCs w:val="20"/>
        </w:rPr>
      </w:pPr>
    </w:p>
    <w:p w:rsidR="00D55CB0" w:rsidRPr="00333F77" w:rsidRDefault="00D55CB0" w:rsidP="00E44237">
      <w:pPr>
        <w:spacing w:line="240" w:lineRule="auto"/>
        <w:jc w:val="both"/>
        <w:rPr>
          <w:rFonts w:ascii="Book Antiqua" w:hAnsi="Book Antiqua"/>
          <w:bCs/>
          <w:sz w:val="20"/>
          <w:szCs w:val="20"/>
        </w:rPr>
      </w:pPr>
    </w:p>
    <w:p w:rsidR="007150ED" w:rsidRPr="00333F77" w:rsidRDefault="007150ED" w:rsidP="00E44237">
      <w:pPr>
        <w:spacing w:line="240" w:lineRule="auto"/>
        <w:jc w:val="both"/>
        <w:rPr>
          <w:rFonts w:ascii="Book Antiqua" w:hAnsi="Book Antiqua"/>
          <w:bCs/>
          <w:sz w:val="20"/>
          <w:szCs w:val="20"/>
        </w:rPr>
      </w:pPr>
    </w:p>
    <w:p w:rsidR="007150ED" w:rsidRPr="00333F77" w:rsidRDefault="007150ED" w:rsidP="00E44237">
      <w:pPr>
        <w:spacing w:line="240" w:lineRule="auto"/>
        <w:jc w:val="both"/>
        <w:rPr>
          <w:rFonts w:ascii="Book Antiqua" w:hAnsi="Book Antiqua"/>
          <w:bCs/>
          <w:sz w:val="20"/>
          <w:szCs w:val="20"/>
        </w:rPr>
      </w:pPr>
    </w:p>
    <w:p w:rsidR="007150ED" w:rsidRPr="00333F77" w:rsidRDefault="007150ED" w:rsidP="00E44237">
      <w:pPr>
        <w:spacing w:line="240" w:lineRule="auto"/>
        <w:jc w:val="both"/>
        <w:rPr>
          <w:rFonts w:ascii="Book Antiqua" w:hAnsi="Book Antiqua"/>
          <w:bCs/>
          <w:sz w:val="20"/>
          <w:szCs w:val="20"/>
        </w:rPr>
      </w:pPr>
    </w:p>
    <w:p w:rsidR="007150ED" w:rsidRPr="00333F77" w:rsidRDefault="007150ED" w:rsidP="00E44237">
      <w:pPr>
        <w:spacing w:line="240" w:lineRule="auto"/>
        <w:jc w:val="both"/>
        <w:rPr>
          <w:rFonts w:ascii="Book Antiqua" w:hAnsi="Book Antiqua"/>
          <w:bCs/>
          <w:sz w:val="20"/>
          <w:szCs w:val="20"/>
        </w:rPr>
      </w:pPr>
    </w:p>
    <w:p w:rsidR="007150ED" w:rsidRPr="00333F77" w:rsidRDefault="007150ED" w:rsidP="00E44237">
      <w:pPr>
        <w:spacing w:line="240" w:lineRule="auto"/>
        <w:jc w:val="both"/>
        <w:rPr>
          <w:rFonts w:ascii="Book Antiqua" w:hAnsi="Book Antiqua"/>
          <w:bCs/>
        </w:rPr>
      </w:pPr>
    </w:p>
    <w:p w:rsidR="007150ED" w:rsidRPr="00333F77" w:rsidRDefault="007150ED" w:rsidP="00E44237">
      <w:pPr>
        <w:spacing w:line="240" w:lineRule="auto"/>
        <w:jc w:val="both"/>
        <w:rPr>
          <w:rFonts w:ascii="Book Antiqua" w:hAnsi="Book Antiqua"/>
          <w:bCs/>
        </w:rPr>
      </w:pPr>
    </w:p>
    <w:p w:rsidR="007150ED" w:rsidRPr="00333F77" w:rsidRDefault="007150ED" w:rsidP="00E44237">
      <w:pPr>
        <w:spacing w:line="240" w:lineRule="auto"/>
        <w:jc w:val="both"/>
        <w:rPr>
          <w:rFonts w:ascii="Book Antiqua" w:hAnsi="Book Antiqua"/>
          <w:bCs/>
        </w:rPr>
      </w:pPr>
    </w:p>
    <w:p w:rsidR="007150ED" w:rsidRDefault="007150ED" w:rsidP="00E44237">
      <w:pPr>
        <w:spacing w:line="240" w:lineRule="auto"/>
        <w:jc w:val="both"/>
        <w:rPr>
          <w:rFonts w:ascii="Book Antiqua" w:hAnsi="Book Antiqua"/>
          <w:b/>
          <w:bCs/>
          <w:i/>
        </w:rPr>
      </w:pPr>
    </w:p>
    <w:p w:rsidR="007150ED" w:rsidRDefault="007150ED" w:rsidP="00E44237">
      <w:pPr>
        <w:spacing w:line="240" w:lineRule="auto"/>
        <w:jc w:val="both"/>
        <w:rPr>
          <w:rFonts w:ascii="Book Antiqua" w:hAnsi="Book Antiqua"/>
          <w:b/>
          <w:bCs/>
          <w:i/>
        </w:rPr>
      </w:pPr>
    </w:p>
    <w:p w:rsidR="007150ED" w:rsidRDefault="007150ED" w:rsidP="00E44237">
      <w:pPr>
        <w:spacing w:line="240" w:lineRule="auto"/>
        <w:jc w:val="both"/>
        <w:rPr>
          <w:rFonts w:ascii="Book Antiqua" w:hAnsi="Book Antiqua"/>
          <w:b/>
          <w:bCs/>
          <w:i/>
        </w:rPr>
      </w:pPr>
    </w:p>
    <w:p w:rsidR="007150ED" w:rsidRDefault="007150ED" w:rsidP="00E44237">
      <w:pPr>
        <w:spacing w:line="240" w:lineRule="auto"/>
        <w:jc w:val="both"/>
        <w:rPr>
          <w:rFonts w:ascii="Book Antiqua" w:hAnsi="Book Antiqua"/>
          <w:b/>
          <w:bCs/>
          <w:i/>
        </w:rPr>
      </w:pPr>
    </w:p>
    <w:p w:rsidR="00A547C5" w:rsidRPr="00E44237" w:rsidRDefault="00333F77" w:rsidP="00E44237">
      <w:pPr>
        <w:spacing w:line="240" w:lineRule="auto"/>
        <w:jc w:val="both"/>
        <w:rPr>
          <w:rFonts w:ascii="Book Antiqua" w:hAnsi="Book Antiqua" w:cs="Calibri"/>
          <w:sz w:val="20"/>
          <w:szCs w:val="20"/>
        </w:rPr>
      </w:pPr>
      <w:r>
        <w:rPr>
          <w:rFonts w:ascii="Book Antiqua" w:hAnsi="Book Antiqua"/>
          <w:b/>
          <w:bCs/>
          <w:i/>
        </w:rPr>
        <w:lastRenderedPageBreak/>
        <w:t>Article S</w:t>
      </w:r>
      <w:r w:rsidR="001B65DB">
        <w:rPr>
          <w:rFonts w:ascii="Book Antiqua" w:hAnsi="Book Antiqua"/>
          <w:b/>
          <w:bCs/>
          <w:i/>
        </w:rPr>
        <w:t>ubheadings</w:t>
      </w:r>
      <w:r>
        <w:rPr>
          <w:rFonts w:ascii="Book Antiqua" w:hAnsi="Book Antiqua"/>
          <w:b/>
          <w:bCs/>
          <w:i/>
        </w:rPr>
        <w:t xml:space="preserve"> Are Like T</w:t>
      </w:r>
      <w:r w:rsidR="001B65DB">
        <w:rPr>
          <w:rFonts w:ascii="Book Antiqua" w:hAnsi="Book Antiqua"/>
          <w:b/>
          <w:bCs/>
          <w:i/>
        </w:rPr>
        <w:t>his</w:t>
      </w:r>
    </w:p>
    <w:p w:rsidR="00F61937" w:rsidRPr="00340815" w:rsidRDefault="001B65DB" w:rsidP="00F61937">
      <w:pPr>
        <w:spacing w:line="240" w:lineRule="auto"/>
        <w:contextualSpacing/>
        <w:jc w:val="both"/>
        <w:rPr>
          <w:rFonts w:ascii="Book Antiqua" w:hAnsi="Book Antiqua"/>
          <w:sz w:val="24"/>
          <w:szCs w:val="24"/>
        </w:rPr>
      </w:pPr>
      <w:r>
        <w:rPr>
          <w:rFonts w:ascii="Book Antiqua" w:hAnsi="Book Antiqua"/>
          <w:sz w:val="24"/>
          <w:szCs w:val="24"/>
        </w:rPr>
        <w:t>[Main paragraph text, no indentation</w:t>
      </w:r>
      <w:r w:rsidR="00F61937">
        <w:rPr>
          <w:rFonts w:ascii="Book Antiqua" w:hAnsi="Book Antiqua"/>
          <w:sz w:val="24"/>
          <w:szCs w:val="24"/>
        </w:rPr>
        <w:t>, 12 pt]</w:t>
      </w:r>
      <w:r>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sidRPr="00F61937">
        <w:rPr>
          <w:rFonts w:ascii="Book Antiqua" w:hAnsi="Book Antiqua"/>
          <w:sz w:val="24"/>
          <w:szCs w:val="24"/>
        </w:rPr>
        <w:t xml:space="preserve"> </w:t>
      </w:r>
      <w:r w:rsidR="00F61937">
        <w:rPr>
          <w:rFonts w:ascii="Book Antiqua" w:hAnsi="Book Antiqua"/>
          <w:sz w:val="24"/>
          <w:szCs w:val="24"/>
        </w:rPr>
        <w:t>type your text here.</w:t>
      </w:r>
      <w:r w:rsidR="00F61937">
        <w:rPr>
          <w:rStyle w:val="FootnoteReference"/>
          <w:rFonts w:ascii="Book Antiqua" w:hAnsi="Book Antiqua"/>
          <w:sz w:val="24"/>
          <w:szCs w:val="24"/>
        </w:rPr>
        <w:footnoteReference w:id="1"/>
      </w:r>
    </w:p>
    <w:p w:rsidR="00F61937" w:rsidRPr="00340815" w:rsidRDefault="00F61937" w:rsidP="00F61937">
      <w:pPr>
        <w:spacing w:line="240" w:lineRule="auto"/>
        <w:contextualSpacing/>
        <w:jc w:val="both"/>
        <w:rPr>
          <w:rFonts w:ascii="Book Antiqua" w:hAnsi="Book Antiqua"/>
          <w:sz w:val="24"/>
          <w:szCs w:val="24"/>
        </w:rPr>
      </w:pPr>
    </w:p>
    <w:p w:rsidR="00F61937" w:rsidRPr="00F61937" w:rsidRDefault="00F61937" w:rsidP="00F61937">
      <w:pPr>
        <w:spacing w:line="240" w:lineRule="auto"/>
        <w:ind w:left="709" w:right="706"/>
        <w:contextualSpacing/>
        <w:jc w:val="both"/>
        <w:rPr>
          <w:rFonts w:ascii="Book Antiqua" w:hAnsi="Book Antiqua"/>
        </w:rPr>
      </w:pPr>
      <w:r w:rsidRPr="00F61937">
        <w:rPr>
          <w:rFonts w:ascii="Book Antiqua" w:hAnsi="Book Antiqua"/>
        </w:rPr>
        <w:t>[Longer quotations</w:t>
      </w:r>
      <w:r>
        <w:rPr>
          <w:rFonts w:ascii="Book Antiqua" w:hAnsi="Book Antiqua"/>
        </w:rPr>
        <w:t xml:space="preserve"> over two lines</w:t>
      </w:r>
      <w:r w:rsidRPr="00F61937">
        <w:rPr>
          <w:rFonts w:ascii="Book Antiqua" w:hAnsi="Book Antiqua"/>
        </w:rPr>
        <w:t>, without inverted commas, 11 pt]</w:t>
      </w:r>
      <w:r w:rsidRPr="00F61937">
        <w:rPr>
          <w:rFonts w:ascii="Book Antiqua" w:hAnsi="Book Antiqua"/>
          <w:sz w:val="24"/>
          <w:szCs w:val="24"/>
        </w:rPr>
        <w:t xml:space="preserve"> </w:t>
      </w:r>
      <w:r w:rsidRPr="00F61937">
        <w:rPr>
          <w:rFonts w:ascii="Book Antiqua" w:hAnsi="Book Antiqua"/>
        </w:rPr>
        <w:t>Type your text here, type your text here, type your text here, type your text here, type your text here, type your text here, type your text here, type your text here</w:t>
      </w:r>
      <w:r>
        <w:rPr>
          <w:rFonts w:ascii="Book Antiqua" w:hAnsi="Book Antiqua"/>
        </w:rPr>
        <w:t>.</w:t>
      </w:r>
    </w:p>
    <w:p w:rsidR="00F61937" w:rsidRPr="00F61937" w:rsidRDefault="00F61937" w:rsidP="00F61937">
      <w:pPr>
        <w:spacing w:line="240" w:lineRule="auto"/>
        <w:contextualSpacing/>
        <w:jc w:val="both"/>
        <w:rPr>
          <w:rFonts w:ascii="Book Antiqua" w:hAnsi="Book Antiqua"/>
        </w:rPr>
      </w:pPr>
    </w:p>
    <w:p w:rsidR="00F61937" w:rsidRPr="00340815" w:rsidRDefault="00F61937" w:rsidP="00F61937">
      <w:pPr>
        <w:spacing w:line="240" w:lineRule="auto"/>
        <w:contextualSpacing/>
        <w:jc w:val="both"/>
        <w:rPr>
          <w:rFonts w:ascii="Book Antiqua" w:hAnsi="Book Antiqua"/>
          <w:sz w:val="24"/>
          <w:szCs w:val="24"/>
        </w:rPr>
      </w:pPr>
      <w:r>
        <w:rPr>
          <w:rFonts w:ascii="Book Antiqua" w:hAnsi="Book Antiqua"/>
          <w:sz w:val="24"/>
          <w:szCs w:val="24"/>
        </w:rPr>
        <w:t>[Main paragraph text, no indentation, 12 pt]. 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r w:rsidRPr="00F61937">
        <w:rPr>
          <w:rFonts w:ascii="Book Antiqua" w:hAnsi="Book Antiqua"/>
          <w:sz w:val="24"/>
          <w:szCs w:val="24"/>
        </w:rPr>
        <w:t xml:space="preserve"> </w:t>
      </w:r>
      <w:r>
        <w:rPr>
          <w:rFonts w:ascii="Book Antiqua" w:hAnsi="Book Antiqua"/>
          <w:sz w:val="24"/>
          <w:szCs w:val="24"/>
        </w:rPr>
        <w:t>type your text here.</w:t>
      </w:r>
    </w:p>
    <w:p w:rsidR="00F61937" w:rsidRPr="00340815" w:rsidRDefault="00F61937" w:rsidP="00F61937">
      <w:pPr>
        <w:spacing w:line="240" w:lineRule="auto"/>
        <w:contextualSpacing/>
        <w:jc w:val="both"/>
        <w:rPr>
          <w:rFonts w:ascii="Book Antiqua" w:hAnsi="Book Antiqua"/>
          <w:sz w:val="24"/>
          <w:szCs w:val="24"/>
        </w:rPr>
      </w:pPr>
    </w:p>
    <w:p w:rsidR="00F61937" w:rsidRPr="00340815" w:rsidRDefault="00F61937" w:rsidP="00F61937">
      <w:pPr>
        <w:spacing w:line="240" w:lineRule="auto"/>
        <w:contextualSpacing/>
        <w:jc w:val="both"/>
        <w:rPr>
          <w:rFonts w:ascii="Book Antiqua" w:hAnsi="Book Antiqua"/>
          <w:sz w:val="24"/>
          <w:szCs w:val="24"/>
        </w:rPr>
      </w:pPr>
    </w:p>
    <w:p w:rsidR="00F61937" w:rsidRPr="00340815" w:rsidRDefault="00F61937" w:rsidP="00F61937">
      <w:pPr>
        <w:spacing w:line="240" w:lineRule="auto"/>
        <w:contextualSpacing/>
        <w:jc w:val="both"/>
        <w:rPr>
          <w:rFonts w:ascii="Book Antiqua" w:hAnsi="Book Antiqua"/>
          <w:sz w:val="24"/>
          <w:szCs w:val="24"/>
        </w:rPr>
      </w:pPr>
    </w:p>
    <w:p w:rsidR="00F61937" w:rsidRPr="00340815" w:rsidRDefault="00F61937" w:rsidP="00F61937">
      <w:pPr>
        <w:spacing w:line="240" w:lineRule="auto"/>
        <w:contextualSpacing/>
        <w:jc w:val="both"/>
        <w:rPr>
          <w:rFonts w:ascii="Book Antiqua" w:hAnsi="Book Antiqua"/>
          <w:sz w:val="24"/>
          <w:szCs w:val="24"/>
        </w:rPr>
      </w:pPr>
    </w:p>
    <w:p w:rsidR="00F61937" w:rsidRPr="00340815" w:rsidRDefault="00F61937" w:rsidP="00F61937">
      <w:pPr>
        <w:spacing w:line="240" w:lineRule="auto"/>
        <w:contextualSpacing/>
        <w:jc w:val="both"/>
        <w:rPr>
          <w:rFonts w:ascii="Book Antiqua" w:hAnsi="Book Antiqua"/>
          <w:sz w:val="24"/>
          <w:szCs w:val="24"/>
        </w:rPr>
      </w:pPr>
    </w:p>
    <w:p w:rsidR="00CC3D36" w:rsidRPr="00340815" w:rsidRDefault="00CC3D36" w:rsidP="00F61937">
      <w:pPr>
        <w:spacing w:line="240" w:lineRule="auto"/>
        <w:contextualSpacing/>
        <w:jc w:val="both"/>
        <w:rPr>
          <w:rFonts w:ascii="Book Antiqua" w:hAnsi="Book Antiqua"/>
          <w:sz w:val="24"/>
          <w:szCs w:val="24"/>
        </w:rPr>
      </w:pPr>
    </w:p>
    <w:p w:rsidR="00AB2EFA" w:rsidRDefault="00AB2EFA"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9043FB" w:rsidRDefault="009043FB" w:rsidP="00AB2EFA">
      <w:pPr>
        <w:rPr>
          <w:rFonts w:ascii="Book Antiqua" w:hAnsi="Book Antiqua"/>
          <w:b/>
          <w:i/>
          <w:sz w:val="24"/>
          <w:szCs w:val="24"/>
        </w:rPr>
      </w:pPr>
    </w:p>
    <w:p w:rsidR="00AB2EFA" w:rsidRPr="00AB2EFA" w:rsidRDefault="00F61937" w:rsidP="00AB2EFA">
      <w:pPr>
        <w:rPr>
          <w:rFonts w:ascii="Book Antiqua" w:hAnsi="Book Antiqua"/>
          <w:b/>
          <w:i/>
          <w:sz w:val="24"/>
          <w:szCs w:val="24"/>
        </w:rPr>
      </w:pPr>
      <w:r>
        <w:rPr>
          <w:rFonts w:ascii="Book Antiqua" w:hAnsi="Book Antiqua"/>
          <w:b/>
          <w:i/>
          <w:sz w:val="24"/>
          <w:szCs w:val="24"/>
        </w:rPr>
        <w:lastRenderedPageBreak/>
        <w:t>References</w:t>
      </w:r>
    </w:p>
    <w:p w:rsidR="00031694" w:rsidRDefault="00AB2EFA" w:rsidP="00031694">
      <w:pPr>
        <w:spacing w:line="240" w:lineRule="auto"/>
        <w:ind w:left="426" w:hanging="426"/>
        <w:contextualSpacing/>
        <w:jc w:val="both"/>
        <w:rPr>
          <w:rFonts w:ascii="Book Antiqua" w:hAnsi="Book Antiqua"/>
        </w:rPr>
      </w:pPr>
      <w:r w:rsidRPr="00AB2EFA">
        <w:rPr>
          <w:rFonts w:ascii="Book Antiqua" w:hAnsi="Book Antiqua"/>
        </w:rPr>
        <w:t xml:space="preserve">Bocking, B. (2001). </w:t>
      </w:r>
      <w:r w:rsidRPr="00AB2EFA">
        <w:rPr>
          <w:rFonts w:ascii="Book Antiqua" w:hAnsi="Book Antiqua"/>
          <w:i/>
        </w:rPr>
        <w:t>The Oracles of the Three Shrines (Sanja Takusen)</w:t>
      </w:r>
      <w:r w:rsidRPr="00AB2EFA">
        <w:rPr>
          <w:rFonts w:ascii="Book Antiqua" w:hAnsi="Book Antiqua"/>
        </w:rPr>
        <w:t xml:space="preserve">. </w:t>
      </w:r>
      <w:r w:rsidR="009043FB">
        <w:rPr>
          <w:rFonts w:ascii="Book Antiqua" w:hAnsi="Book Antiqua"/>
        </w:rPr>
        <w:t>London,</w:t>
      </w:r>
      <w:r w:rsidRPr="00AB2EFA">
        <w:rPr>
          <w:rFonts w:ascii="Book Antiqua" w:hAnsi="Book Antiqua"/>
        </w:rPr>
        <w:t xml:space="preserve"> Curzon Press.</w:t>
      </w:r>
    </w:p>
    <w:p w:rsidR="009043FB" w:rsidRDefault="009043FB" w:rsidP="00031694">
      <w:pPr>
        <w:spacing w:line="240" w:lineRule="auto"/>
        <w:ind w:left="426" w:hanging="426"/>
        <w:contextualSpacing/>
        <w:jc w:val="both"/>
        <w:rPr>
          <w:rFonts w:ascii="Book Antiqua" w:hAnsi="Book Antiqua"/>
        </w:rPr>
      </w:pPr>
      <w:r w:rsidRPr="00AB2EFA">
        <w:rPr>
          <w:rFonts w:ascii="Book Antiqua" w:hAnsi="Book Antiqua"/>
        </w:rPr>
        <w:t xml:space="preserve">Bocking, B. (2013). Flagging up Buddhism: Charles Pfoundes (Omoie Tetzunostzuke) among the International Congresses and Expositions, 1893-1905. </w:t>
      </w:r>
      <w:r w:rsidRPr="00AB2EFA">
        <w:rPr>
          <w:rFonts w:ascii="Book Antiqua" w:hAnsi="Book Antiqua"/>
          <w:i/>
          <w:iCs/>
        </w:rPr>
        <w:t>Contemporary Buddhism</w:t>
      </w:r>
      <w:r w:rsidRPr="00AB2EFA">
        <w:rPr>
          <w:rFonts w:ascii="Book Antiqua" w:hAnsi="Book Antiqua"/>
        </w:rPr>
        <w:t>. 14. pp. 17-37.</w:t>
      </w:r>
    </w:p>
    <w:p w:rsidR="00AB2EFA" w:rsidRDefault="00AB2EFA" w:rsidP="009043FB">
      <w:pPr>
        <w:spacing w:before="120" w:after="120" w:line="240" w:lineRule="auto"/>
        <w:ind w:left="426" w:hanging="426"/>
        <w:contextualSpacing/>
        <w:jc w:val="both"/>
        <w:rPr>
          <w:rFonts w:ascii="Book Antiqua" w:hAnsi="Book Antiqua"/>
        </w:rPr>
      </w:pPr>
      <w:r w:rsidRPr="00AB2EFA">
        <w:rPr>
          <w:rFonts w:ascii="Book Antiqua" w:hAnsi="Book Antiqua"/>
        </w:rPr>
        <w:t xml:space="preserve">Turner, A., Cox, L., Choompolpaisal, P. and Bocking, B. eds. (2014). </w:t>
      </w:r>
      <w:r w:rsidRPr="00AB2EFA">
        <w:rPr>
          <w:rFonts w:ascii="Book Antiqua" w:hAnsi="Book Antiqua"/>
          <w:i/>
          <w:iCs/>
        </w:rPr>
        <w:t>A Buddhist Crossroads: Pioneer Western Buddhists and Asian Networks 1860-1960</w:t>
      </w:r>
      <w:r w:rsidR="009043FB">
        <w:rPr>
          <w:rFonts w:ascii="Book Antiqua" w:hAnsi="Book Antiqua"/>
        </w:rPr>
        <w:t>. London,</w:t>
      </w:r>
      <w:r w:rsidRPr="00AB2EFA">
        <w:rPr>
          <w:rFonts w:ascii="Book Antiqua" w:hAnsi="Book Antiqua"/>
        </w:rPr>
        <w:t xml:space="preserve"> Routledge.</w:t>
      </w:r>
    </w:p>
    <w:p w:rsidR="009043FB" w:rsidRPr="00031694" w:rsidRDefault="009043FB" w:rsidP="00031694">
      <w:pPr>
        <w:spacing w:before="120" w:after="120" w:line="240" w:lineRule="auto"/>
        <w:contextualSpacing/>
        <w:jc w:val="both"/>
        <w:rPr>
          <w:rFonts w:ascii="Book Antiqua" w:hAnsi="Book Antiqua"/>
          <w:b/>
          <w:bCs/>
          <w:i/>
          <w:iCs/>
        </w:rPr>
      </w:pPr>
    </w:p>
    <w:sectPr w:rsidR="009043FB" w:rsidRPr="00031694" w:rsidSect="00C6238A">
      <w:headerReference w:type="even" r:id="rId8"/>
      <w:headerReference w:type="default" r:id="rId9"/>
      <w:footerReference w:type="even" r:id="rId10"/>
      <w:footerReference w:type="default" r:id="rId11"/>
      <w:pgSz w:w="11906" w:h="16838"/>
      <w:pgMar w:top="1474" w:right="1985" w:bottom="1985" w:left="1985" w:header="709" w:footer="765" w:gutter="0"/>
      <w:pgNumType w:start="1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7538" w:rsidRDefault="001E7538" w:rsidP="00866A06">
      <w:pPr>
        <w:spacing w:after="0" w:line="240" w:lineRule="auto"/>
      </w:pPr>
      <w:r>
        <w:separator/>
      </w:r>
    </w:p>
  </w:endnote>
  <w:endnote w:type="continuationSeparator" w:id="0">
    <w:p w:rsidR="001E7538" w:rsidRDefault="001E7538" w:rsidP="00866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52FA" w:rsidRDefault="00BC52FA" w:rsidP="004F226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85F1E">
      <w:rPr>
        <w:rStyle w:val="PageNumber"/>
        <w:noProof/>
      </w:rPr>
      <w:t>16</w:t>
    </w:r>
    <w:r>
      <w:rPr>
        <w:rStyle w:val="PageNumber"/>
      </w:rPr>
      <w:fldChar w:fldCharType="end"/>
    </w:r>
  </w:p>
  <w:p w:rsidR="00BC52FA" w:rsidRDefault="00BC52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38A" w:rsidRDefault="001E7538">
    <w:pPr>
      <w:pStyle w:val="Footer"/>
      <w:jc w:val="center"/>
    </w:pPr>
    <w:r>
      <w:fldChar w:fldCharType="begin"/>
    </w:r>
    <w:r>
      <w:instrText xml:space="preserve"> PAGE   \* MERGEFORMAT </w:instrText>
    </w:r>
    <w:r>
      <w:fldChar w:fldCharType="separate"/>
    </w:r>
    <w:r w:rsidR="00FD5599">
      <w:rPr>
        <w:noProof/>
      </w:rPr>
      <w:t>17</w:t>
    </w:r>
    <w:r>
      <w:rPr>
        <w:noProof/>
      </w:rPr>
      <w:fldChar w:fldCharType="end"/>
    </w:r>
  </w:p>
  <w:p w:rsidR="00BC52FA" w:rsidRDefault="00BC52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7538" w:rsidRDefault="001E7538" w:rsidP="00866A06">
      <w:pPr>
        <w:spacing w:after="0" w:line="240" w:lineRule="auto"/>
      </w:pPr>
      <w:r>
        <w:separator/>
      </w:r>
    </w:p>
  </w:footnote>
  <w:footnote w:type="continuationSeparator" w:id="0">
    <w:p w:rsidR="001E7538" w:rsidRDefault="001E7538" w:rsidP="00866A06">
      <w:pPr>
        <w:spacing w:after="0" w:line="240" w:lineRule="auto"/>
      </w:pPr>
      <w:r>
        <w:continuationSeparator/>
      </w:r>
    </w:p>
  </w:footnote>
  <w:footnote w:id="1">
    <w:p w:rsidR="00F61937" w:rsidRPr="00F61937" w:rsidRDefault="00F61937">
      <w:pPr>
        <w:pStyle w:val="FootnoteText"/>
      </w:pPr>
      <w:r>
        <w:rPr>
          <w:rStyle w:val="FootnoteReference"/>
        </w:rPr>
        <w:footnoteRef/>
      </w:r>
      <w:r>
        <w:t xml:space="preserve"> </w:t>
      </w:r>
      <w:r w:rsidRPr="00F61937">
        <w:rPr>
          <w:rFonts w:ascii="Book Antiqua" w:hAnsi="Book Antiqua"/>
        </w:rPr>
        <w:t>Footn</w:t>
      </w:r>
      <w:bookmarkStart w:id="0" w:name="_GoBack"/>
      <w:bookmarkEnd w:id="0"/>
      <w:r w:rsidRPr="00F61937">
        <w:rPr>
          <w:rFonts w:ascii="Book Antiqua" w:hAnsi="Book Antiqua"/>
        </w:rPr>
        <w:t>otes in this style.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1152" w:type="dxa"/>
      <w:tblBorders>
        <w:insideV w:val="single" w:sz="4" w:space="0" w:color="auto"/>
      </w:tblBorders>
      <w:tblLook w:val="04A0" w:firstRow="1" w:lastRow="0" w:firstColumn="1" w:lastColumn="0" w:noHBand="0" w:noVBand="1"/>
    </w:tblPr>
    <w:tblGrid>
      <w:gridCol w:w="1152"/>
      <w:gridCol w:w="7000"/>
    </w:tblGrid>
    <w:tr w:rsidR="00C6238A">
      <w:tc>
        <w:tcPr>
          <w:tcW w:w="1152" w:type="dxa"/>
        </w:tcPr>
        <w:p w:rsidR="00C6238A" w:rsidRDefault="001E7538">
          <w:pPr>
            <w:pStyle w:val="Header"/>
            <w:jc w:val="right"/>
            <w:rPr>
              <w:b/>
            </w:rPr>
          </w:pPr>
          <w:r>
            <w:fldChar w:fldCharType="begin"/>
          </w:r>
          <w:r>
            <w:instrText xml:space="preserve"> PAGE   \* MERGEFORMAT </w:instrText>
          </w:r>
          <w:r>
            <w:fldChar w:fldCharType="separate"/>
          </w:r>
          <w:r w:rsidR="00785F1E">
            <w:rPr>
              <w:noProof/>
            </w:rPr>
            <w:t>16</w:t>
          </w:r>
          <w:r>
            <w:rPr>
              <w:noProof/>
            </w:rPr>
            <w:fldChar w:fldCharType="end"/>
          </w:r>
        </w:p>
      </w:tc>
      <w:tc>
        <w:tcPr>
          <w:tcW w:w="0" w:type="auto"/>
          <w:noWrap/>
        </w:tcPr>
        <w:p w:rsidR="00C6238A" w:rsidRPr="00C6238A" w:rsidRDefault="00333F77">
          <w:pPr>
            <w:pStyle w:val="Header"/>
            <w:rPr>
              <w:rFonts w:ascii="Book Antiqua" w:hAnsi="Book Antiqua"/>
              <w:b/>
              <w:sz w:val="20"/>
              <w:szCs w:val="20"/>
            </w:rPr>
          </w:pPr>
          <w:r>
            <w:rPr>
              <w:rFonts w:ascii="Book Antiqua" w:hAnsi="Book Antiqua"/>
              <w:sz w:val="20"/>
              <w:szCs w:val="20"/>
            </w:rPr>
            <w:t>Author S</w:t>
          </w:r>
          <w:r w:rsidR="007150ED">
            <w:rPr>
              <w:rFonts w:ascii="Book Antiqua" w:hAnsi="Book Antiqua"/>
              <w:sz w:val="20"/>
              <w:szCs w:val="20"/>
            </w:rPr>
            <w:t xml:space="preserve">urname: Short Title </w:t>
          </w:r>
        </w:p>
      </w:tc>
    </w:tr>
  </w:tbl>
  <w:p w:rsidR="00DC50DC" w:rsidRDefault="00DC50D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1152" w:type="dxa"/>
      <w:tblLook w:val="01E0" w:firstRow="1" w:lastRow="1" w:firstColumn="1" w:lastColumn="1" w:noHBand="0" w:noVBand="0"/>
    </w:tblPr>
    <w:tblGrid>
      <w:gridCol w:w="7000"/>
      <w:gridCol w:w="1152"/>
    </w:tblGrid>
    <w:tr w:rsidR="00C6238A" w:rsidTr="00C6238A">
      <w:tc>
        <w:tcPr>
          <w:tcW w:w="0" w:type="auto"/>
          <w:tcBorders>
            <w:right w:val="single" w:sz="6" w:space="0" w:color="000000"/>
          </w:tcBorders>
        </w:tcPr>
        <w:p w:rsidR="00C6238A" w:rsidRPr="00C6238A" w:rsidRDefault="00C6238A" w:rsidP="00C6238A">
          <w:pPr>
            <w:pStyle w:val="Header"/>
            <w:jc w:val="right"/>
            <w:rPr>
              <w:rFonts w:eastAsia="Times New Roman"/>
            </w:rPr>
          </w:pPr>
          <w:r w:rsidRPr="00C6238A">
            <w:rPr>
              <w:rFonts w:ascii="Book Antiqua" w:eastAsia="Times New Roman" w:hAnsi="Book Antiqua" w:cs="Times New Roman"/>
              <w:sz w:val="20"/>
              <w:szCs w:val="20"/>
              <w:lang w:val="en-US"/>
            </w:rPr>
            <w:t>The Journal of the Irish Society for the Academic Study of Religions 3 (2016)</w:t>
          </w:r>
        </w:p>
        <w:p w:rsidR="00C6238A" w:rsidRPr="00C6238A" w:rsidRDefault="00C6238A" w:rsidP="00C6238A">
          <w:pPr>
            <w:pStyle w:val="Header"/>
            <w:jc w:val="right"/>
            <w:rPr>
              <w:rFonts w:ascii="Book Antiqua" w:eastAsia="Times New Roman" w:hAnsi="Book Antiqua"/>
              <w:b/>
              <w:bCs/>
            </w:rPr>
          </w:pPr>
          <w:r w:rsidRPr="00C6238A">
            <w:rPr>
              <w:rFonts w:ascii="Book Antiqua" w:eastAsia="Times New Roman" w:hAnsi="Book Antiqua"/>
              <w:b/>
              <w:bCs/>
            </w:rPr>
            <w:t>© ISASR 2016</w:t>
          </w:r>
        </w:p>
      </w:tc>
      <w:tc>
        <w:tcPr>
          <w:tcW w:w="1152" w:type="dxa"/>
          <w:tcBorders>
            <w:left w:val="single" w:sz="6" w:space="0" w:color="000000"/>
          </w:tcBorders>
        </w:tcPr>
        <w:p w:rsidR="00C6238A" w:rsidRPr="00C6238A" w:rsidRDefault="00C6238A">
          <w:pPr>
            <w:pStyle w:val="Header"/>
            <w:rPr>
              <w:rFonts w:eastAsia="Times New Roman"/>
              <w:b/>
            </w:rPr>
          </w:pPr>
          <w:r w:rsidRPr="00C6238A">
            <w:rPr>
              <w:rFonts w:eastAsia="Times New Roman"/>
            </w:rPr>
            <w:fldChar w:fldCharType="begin"/>
          </w:r>
          <w:r w:rsidRPr="00C6238A">
            <w:rPr>
              <w:rFonts w:eastAsia="Times New Roman"/>
            </w:rPr>
            <w:instrText xml:space="preserve"> PAGE   \* MERGEFORMAT </w:instrText>
          </w:r>
          <w:r w:rsidRPr="00C6238A">
            <w:rPr>
              <w:rFonts w:eastAsia="Times New Roman"/>
            </w:rPr>
            <w:fldChar w:fldCharType="separate"/>
          </w:r>
          <w:r w:rsidR="00FD5599">
            <w:rPr>
              <w:rFonts w:eastAsia="Times New Roman"/>
              <w:noProof/>
            </w:rPr>
            <w:t>17</w:t>
          </w:r>
          <w:r w:rsidRPr="00C6238A">
            <w:rPr>
              <w:rFonts w:eastAsia="Times New Roman"/>
            </w:rPr>
            <w:fldChar w:fldCharType="end"/>
          </w:r>
        </w:p>
      </w:tc>
    </w:tr>
  </w:tbl>
  <w:p w:rsidR="00C6238A" w:rsidRDefault="00C6238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BD645F74"/>
    <w:lvl w:ilvl="0">
      <w:start w:val="1"/>
      <w:numFmt w:val="bullet"/>
      <w:pStyle w:val="Heading1"/>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2"/>
  </w:compat>
  <w:rsids>
    <w:rsidRoot w:val="00333F77"/>
    <w:rsid w:val="00001FB1"/>
    <w:rsid w:val="00014A5E"/>
    <w:rsid w:val="00015D2F"/>
    <w:rsid w:val="000179A9"/>
    <w:rsid w:val="000206F1"/>
    <w:rsid w:val="000227F9"/>
    <w:rsid w:val="00022D6D"/>
    <w:rsid w:val="00024FF0"/>
    <w:rsid w:val="00025D32"/>
    <w:rsid w:val="00026FBD"/>
    <w:rsid w:val="00031694"/>
    <w:rsid w:val="00033BEB"/>
    <w:rsid w:val="000379E5"/>
    <w:rsid w:val="0004415D"/>
    <w:rsid w:val="00044EA9"/>
    <w:rsid w:val="00050FE3"/>
    <w:rsid w:val="00052B80"/>
    <w:rsid w:val="00054B73"/>
    <w:rsid w:val="00065259"/>
    <w:rsid w:val="0007497F"/>
    <w:rsid w:val="00075BAD"/>
    <w:rsid w:val="00082919"/>
    <w:rsid w:val="000837D6"/>
    <w:rsid w:val="000901FD"/>
    <w:rsid w:val="00094EF8"/>
    <w:rsid w:val="000970B0"/>
    <w:rsid w:val="000A7F57"/>
    <w:rsid w:val="000B5C8C"/>
    <w:rsid w:val="000B6E0E"/>
    <w:rsid w:val="000C0CD3"/>
    <w:rsid w:val="000C161C"/>
    <w:rsid w:val="000C4E02"/>
    <w:rsid w:val="000E67D9"/>
    <w:rsid w:val="000F1A77"/>
    <w:rsid w:val="000F4C40"/>
    <w:rsid w:val="0010169C"/>
    <w:rsid w:val="00102B08"/>
    <w:rsid w:val="00103A66"/>
    <w:rsid w:val="00106480"/>
    <w:rsid w:val="001073E2"/>
    <w:rsid w:val="00111C6D"/>
    <w:rsid w:val="00121E0F"/>
    <w:rsid w:val="001325E2"/>
    <w:rsid w:val="001354B7"/>
    <w:rsid w:val="00141363"/>
    <w:rsid w:val="001416CD"/>
    <w:rsid w:val="00141C88"/>
    <w:rsid w:val="0014286C"/>
    <w:rsid w:val="00154EAB"/>
    <w:rsid w:val="001603E5"/>
    <w:rsid w:val="00176CE8"/>
    <w:rsid w:val="001813D8"/>
    <w:rsid w:val="0018624A"/>
    <w:rsid w:val="0019113E"/>
    <w:rsid w:val="00193198"/>
    <w:rsid w:val="001944D9"/>
    <w:rsid w:val="001B0260"/>
    <w:rsid w:val="001B65DB"/>
    <w:rsid w:val="001B6CF5"/>
    <w:rsid w:val="001C17A2"/>
    <w:rsid w:val="001C496D"/>
    <w:rsid w:val="001C514D"/>
    <w:rsid w:val="001C753E"/>
    <w:rsid w:val="001D7B4F"/>
    <w:rsid w:val="001E00AB"/>
    <w:rsid w:val="001E03CC"/>
    <w:rsid w:val="001E484E"/>
    <w:rsid w:val="001E7538"/>
    <w:rsid w:val="0020117C"/>
    <w:rsid w:val="0020764C"/>
    <w:rsid w:val="0021220F"/>
    <w:rsid w:val="00212C4D"/>
    <w:rsid w:val="002168C9"/>
    <w:rsid w:val="00216B99"/>
    <w:rsid w:val="00221896"/>
    <w:rsid w:val="00223061"/>
    <w:rsid w:val="00236812"/>
    <w:rsid w:val="00247914"/>
    <w:rsid w:val="002513FE"/>
    <w:rsid w:val="0025270E"/>
    <w:rsid w:val="00253494"/>
    <w:rsid w:val="00266CE3"/>
    <w:rsid w:val="0027071C"/>
    <w:rsid w:val="00280177"/>
    <w:rsid w:val="00297854"/>
    <w:rsid w:val="00297925"/>
    <w:rsid w:val="002A5E2E"/>
    <w:rsid w:val="002B1666"/>
    <w:rsid w:val="002B38CD"/>
    <w:rsid w:val="002C2F59"/>
    <w:rsid w:val="002C52B4"/>
    <w:rsid w:val="002C5B39"/>
    <w:rsid w:val="002D1256"/>
    <w:rsid w:val="002E3EC5"/>
    <w:rsid w:val="002E5443"/>
    <w:rsid w:val="002F0D30"/>
    <w:rsid w:val="00301F92"/>
    <w:rsid w:val="00313895"/>
    <w:rsid w:val="003174BD"/>
    <w:rsid w:val="003202D2"/>
    <w:rsid w:val="00324BB4"/>
    <w:rsid w:val="00325722"/>
    <w:rsid w:val="00326590"/>
    <w:rsid w:val="00326FD5"/>
    <w:rsid w:val="00330EF1"/>
    <w:rsid w:val="00333735"/>
    <w:rsid w:val="00333F77"/>
    <w:rsid w:val="003352E0"/>
    <w:rsid w:val="00340815"/>
    <w:rsid w:val="00340915"/>
    <w:rsid w:val="00345739"/>
    <w:rsid w:val="00354234"/>
    <w:rsid w:val="00357842"/>
    <w:rsid w:val="00361AEC"/>
    <w:rsid w:val="00361C89"/>
    <w:rsid w:val="00376E6D"/>
    <w:rsid w:val="00382399"/>
    <w:rsid w:val="00390F4E"/>
    <w:rsid w:val="003917D1"/>
    <w:rsid w:val="00391F44"/>
    <w:rsid w:val="003A1F20"/>
    <w:rsid w:val="003A386D"/>
    <w:rsid w:val="003D0BDD"/>
    <w:rsid w:val="003D0D9F"/>
    <w:rsid w:val="003D5B55"/>
    <w:rsid w:val="003E7372"/>
    <w:rsid w:val="00404E5D"/>
    <w:rsid w:val="00411D33"/>
    <w:rsid w:val="00413E4B"/>
    <w:rsid w:val="00415464"/>
    <w:rsid w:val="00415B36"/>
    <w:rsid w:val="00421D72"/>
    <w:rsid w:val="0042573B"/>
    <w:rsid w:val="00425EB9"/>
    <w:rsid w:val="00426225"/>
    <w:rsid w:val="00427839"/>
    <w:rsid w:val="0043203B"/>
    <w:rsid w:val="00432535"/>
    <w:rsid w:val="004365B9"/>
    <w:rsid w:val="004410BA"/>
    <w:rsid w:val="0044294E"/>
    <w:rsid w:val="004466C9"/>
    <w:rsid w:val="00447430"/>
    <w:rsid w:val="004513AF"/>
    <w:rsid w:val="0045255C"/>
    <w:rsid w:val="00455C54"/>
    <w:rsid w:val="004563BD"/>
    <w:rsid w:val="00456BB1"/>
    <w:rsid w:val="00456F7B"/>
    <w:rsid w:val="004618B6"/>
    <w:rsid w:val="00466409"/>
    <w:rsid w:val="00476BF1"/>
    <w:rsid w:val="0048036C"/>
    <w:rsid w:val="0048240B"/>
    <w:rsid w:val="004947A0"/>
    <w:rsid w:val="00497787"/>
    <w:rsid w:val="004A09A5"/>
    <w:rsid w:val="004A1805"/>
    <w:rsid w:val="004B22DF"/>
    <w:rsid w:val="004B5986"/>
    <w:rsid w:val="004D00F1"/>
    <w:rsid w:val="004D25AC"/>
    <w:rsid w:val="004D3AB5"/>
    <w:rsid w:val="004D461D"/>
    <w:rsid w:val="004D56FD"/>
    <w:rsid w:val="004D584B"/>
    <w:rsid w:val="004F13FA"/>
    <w:rsid w:val="004F2099"/>
    <w:rsid w:val="004F2265"/>
    <w:rsid w:val="00505268"/>
    <w:rsid w:val="005112DD"/>
    <w:rsid w:val="005140B8"/>
    <w:rsid w:val="005252EE"/>
    <w:rsid w:val="005256E8"/>
    <w:rsid w:val="005358AC"/>
    <w:rsid w:val="00535D68"/>
    <w:rsid w:val="00541EE0"/>
    <w:rsid w:val="0054468C"/>
    <w:rsid w:val="00551665"/>
    <w:rsid w:val="00552117"/>
    <w:rsid w:val="00552254"/>
    <w:rsid w:val="00553D4B"/>
    <w:rsid w:val="00556ADC"/>
    <w:rsid w:val="00565E94"/>
    <w:rsid w:val="00572945"/>
    <w:rsid w:val="0057303D"/>
    <w:rsid w:val="005832C9"/>
    <w:rsid w:val="00585035"/>
    <w:rsid w:val="0059293A"/>
    <w:rsid w:val="005A710E"/>
    <w:rsid w:val="005B1325"/>
    <w:rsid w:val="005B34CD"/>
    <w:rsid w:val="005B6C31"/>
    <w:rsid w:val="005C4153"/>
    <w:rsid w:val="005D4A5E"/>
    <w:rsid w:val="005D5C1B"/>
    <w:rsid w:val="005E1675"/>
    <w:rsid w:val="005F03AA"/>
    <w:rsid w:val="005F2464"/>
    <w:rsid w:val="005F2CA8"/>
    <w:rsid w:val="005F311D"/>
    <w:rsid w:val="005F3D4B"/>
    <w:rsid w:val="005F4865"/>
    <w:rsid w:val="005F66F1"/>
    <w:rsid w:val="0060370F"/>
    <w:rsid w:val="00604A28"/>
    <w:rsid w:val="006126F1"/>
    <w:rsid w:val="00616C70"/>
    <w:rsid w:val="00617097"/>
    <w:rsid w:val="00622B7A"/>
    <w:rsid w:val="00624D45"/>
    <w:rsid w:val="006258E8"/>
    <w:rsid w:val="0062633B"/>
    <w:rsid w:val="00626E9C"/>
    <w:rsid w:val="0063017F"/>
    <w:rsid w:val="00631FBD"/>
    <w:rsid w:val="00642831"/>
    <w:rsid w:val="00643932"/>
    <w:rsid w:val="00661B7F"/>
    <w:rsid w:val="006654E7"/>
    <w:rsid w:val="006666B5"/>
    <w:rsid w:val="006671EF"/>
    <w:rsid w:val="0067186E"/>
    <w:rsid w:val="006723AA"/>
    <w:rsid w:val="00674E16"/>
    <w:rsid w:val="006760D3"/>
    <w:rsid w:val="00681378"/>
    <w:rsid w:val="00687DBB"/>
    <w:rsid w:val="006954A6"/>
    <w:rsid w:val="00696371"/>
    <w:rsid w:val="006A142B"/>
    <w:rsid w:val="006A1569"/>
    <w:rsid w:val="006A59D3"/>
    <w:rsid w:val="006A627C"/>
    <w:rsid w:val="006A7B89"/>
    <w:rsid w:val="006B3D79"/>
    <w:rsid w:val="006C3435"/>
    <w:rsid w:val="006C5FDD"/>
    <w:rsid w:val="006C6F41"/>
    <w:rsid w:val="006C7EEA"/>
    <w:rsid w:val="006D0D6D"/>
    <w:rsid w:val="006D48A2"/>
    <w:rsid w:val="006D6336"/>
    <w:rsid w:val="006D74B0"/>
    <w:rsid w:val="006D7B36"/>
    <w:rsid w:val="006E38EB"/>
    <w:rsid w:val="006E46E5"/>
    <w:rsid w:val="00701A2F"/>
    <w:rsid w:val="007150ED"/>
    <w:rsid w:val="00721480"/>
    <w:rsid w:val="0072269C"/>
    <w:rsid w:val="007240E2"/>
    <w:rsid w:val="00731BA2"/>
    <w:rsid w:val="00734FC7"/>
    <w:rsid w:val="00736BD0"/>
    <w:rsid w:val="00737E48"/>
    <w:rsid w:val="00743E05"/>
    <w:rsid w:val="00763413"/>
    <w:rsid w:val="007647D0"/>
    <w:rsid w:val="007700F7"/>
    <w:rsid w:val="00770680"/>
    <w:rsid w:val="007729C4"/>
    <w:rsid w:val="0077469E"/>
    <w:rsid w:val="00775648"/>
    <w:rsid w:val="00781579"/>
    <w:rsid w:val="00785F1E"/>
    <w:rsid w:val="00796168"/>
    <w:rsid w:val="00797125"/>
    <w:rsid w:val="007A1F86"/>
    <w:rsid w:val="007A7441"/>
    <w:rsid w:val="007B0F70"/>
    <w:rsid w:val="007C611A"/>
    <w:rsid w:val="007D0606"/>
    <w:rsid w:val="007D0AFD"/>
    <w:rsid w:val="007E34B6"/>
    <w:rsid w:val="007E69F7"/>
    <w:rsid w:val="007E6C0E"/>
    <w:rsid w:val="007E6DD9"/>
    <w:rsid w:val="007F04B9"/>
    <w:rsid w:val="007F15A0"/>
    <w:rsid w:val="007F15DA"/>
    <w:rsid w:val="007F1ECF"/>
    <w:rsid w:val="007F3F25"/>
    <w:rsid w:val="007F4220"/>
    <w:rsid w:val="007F4498"/>
    <w:rsid w:val="007F5084"/>
    <w:rsid w:val="00802C41"/>
    <w:rsid w:val="0080488C"/>
    <w:rsid w:val="00823156"/>
    <w:rsid w:val="008304CA"/>
    <w:rsid w:val="00830A87"/>
    <w:rsid w:val="008335D2"/>
    <w:rsid w:val="00837C66"/>
    <w:rsid w:val="00842DC0"/>
    <w:rsid w:val="00860383"/>
    <w:rsid w:val="008636D1"/>
    <w:rsid w:val="00863F0E"/>
    <w:rsid w:val="00866A06"/>
    <w:rsid w:val="00871F8C"/>
    <w:rsid w:val="008723E1"/>
    <w:rsid w:val="00881E4D"/>
    <w:rsid w:val="00882F05"/>
    <w:rsid w:val="00884E5F"/>
    <w:rsid w:val="00896E26"/>
    <w:rsid w:val="008A5B86"/>
    <w:rsid w:val="008A7842"/>
    <w:rsid w:val="008C042C"/>
    <w:rsid w:val="008C4A46"/>
    <w:rsid w:val="008D3B30"/>
    <w:rsid w:val="008E0F8B"/>
    <w:rsid w:val="008E7A07"/>
    <w:rsid w:val="008F0D58"/>
    <w:rsid w:val="008F5391"/>
    <w:rsid w:val="00903424"/>
    <w:rsid w:val="009043FB"/>
    <w:rsid w:val="00910AC6"/>
    <w:rsid w:val="00911183"/>
    <w:rsid w:val="00917846"/>
    <w:rsid w:val="0092183E"/>
    <w:rsid w:val="00923B1E"/>
    <w:rsid w:val="00930063"/>
    <w:rsid w:val="00935D2D"/>
    <w:rsid w:val="00937EB0"/>
    <w:rsid w:val="00941A95"/>
    <w:rsid w:val="00941D4B"/>
    <w:rsid w:val="00941D7C"/>
    <w:rsid w:val="009469A2"/>
    <w:rsid w:val="00953D01"/>
    <w:rsid w:val="009559C9"/>
    <w:rsid w:val="00957F25"/>
    <w:rsid w:val="00961C7B"/>
    <w:rsid w:val="00963D95"/>
    <w:rsid w:val="0096629A"/>
    <w:rsid w:val="00973FB0"/>
    <w:rsid w:val="00974614"/>
    <w:rsid w:val="0098058D"/>
    <w:rsid w:val="00981946"/>
    <w:rsid w:val="00987A25"/>
    <w:rsid w:val="009962F5"/>
    <w:rsid w:val="00997BF1"/>
    <w:rsid w:val="009A06D9"/>
    <w:rsid w:val="009A7F90"/>
    <w:rsid w:val="009B3910"/>
    <w:rsid w:val="009C3271"/>
    <w:rsid w:val="009D59DC"/>
    <w:rsid w:val="009E31C9"/>
    <w:rsid w:val="009E4176"/>
    <w:rsid w:val="009F3982"/>
    <w:rsid w:val="009F3A45"/>
    <w:rsid w:val="009F5843"/>
    <w:rsid w:val="009F7DC7"/>
    <w:rsid w:val="00A02B5A"/>
    <w:rsid w:val="00A03251"/>
    <w:rsid w:val="00A046BC"/>
    <w:rsid w:val="00A07CA0"/>
    <w:rsid w:val="00A128AE"/>
    <w:rsid w:val="00A136AF"/>
    <w:rsid w:val="00A148F5"/>
    <w:rsid w:val="00A20704"/>
    <w:rsid w:val="00A327D2"/>
    <w:rsid w:val="00A4456B"/>
    <w:rsid w:val="00A472D6"/>
    <w:rsid w:val="00A53289"/>
    <w:rsid w:val="00A547C5"/>
    <w:rsid w:val="00A55013"/>
    <w:rsid w:val="00A561D6"/>
    <w:rsid w:val="00A60A98"/>
    <w:rsid w:val="00A617EA"/>
    <w:rsid w:val="00A72B53"/>
    <w:rsid w:val="00A74498"/>
    <w:rsid w:val="00AA65FB"/>
    <w:rsid w:val="00AB2EFA"/>
    <w:rsid w:val="00AB3EC0"/>
    <w:rsid w:val="00AC2960"/>
    <w:rsid w:val="00AC7B7B"/>
    <w:rsid w:val="00AD0595"/>
    <w:rsid w:val="00AD39F7"/>
    <w:rsid w:val="00AD3CD0"/>
    <w:rsid w:val="00AD4D59"/>
    <w:rsid w:val="00AE5662"/>
    <w:rsid w:val="00AE7A00"/>
    <w:rsid w:val="00AF2D19"/>
    <w:rsid w:val="00AF5A35"/>
    <w:rsid w:val="00B07422"/>
    <w:rsid w:val="00B12C0C"/>
    <w:rsid w:val="00B21667"/>
    <w:rsid w:val="00B275A3"/>
    <w:rsid w:val="00B34D86"/>
    <w:rsid w:val="00B35899"/>
    <w:rsid w:val="00B367C9"/>
    <w:rsid w:val="00B438B8"/>
    <w:rsid w:val="00B44516"/>
    <w:rsid w:val="00B456A2"/>
    <w:rsid w:val="00B47404"/>
    <w:rsid w:val="00B57648"/>
    <w:rsid w:val="00B601C7"/>
    <w:rsid w:val="00B61E6F"/>
    <w:rsid w:val="00B72D79"/>
    <w:rsid w:val="00B75CDA"/>
    <w:rsid w:val="00B833B8"/>
    <w:rsid w:val="00B9278A"/>
    <w:rsid w:val="00B93E7B"/>
    <w:rsid w:val="00B94C60"/>
    <w:rsid w:val="00B950D2"/>
    <w:rsid w:val="00B963E6"/>
    <w:rsid w:val="00B977CE"/>
    <w:rsid w:val="00BA192A"/>
    <w:rsid w:val="00BB1C3B"/>
    <w:rsid w:val="00BB390D"/>
    <w:rsid w:val="00BC3F27"/>
    <w:rsid w:val="00BC52FA"/>
    <w:rsid w:val="00BC699E"/>
    <w:rsid w:val="00BD6332"/>
    <w:rsid w:val="00BE5A40"/>
    <w:rsid w:val="00BF044E"/>
    <w:rsid w:val="00BF57D2"/>
    <w:rsid w:val="00C00719"/>
    <w:rsid w:val="00C00D24"/>
    <w:rsid w:val="00C02A57"/>
    <w:rsid w:val="00C03B7D"/>
    <w:rsid w:val="00C14A06"/>
    <w:rsid w:val="00C14CA1"/>
    <w:rsid w:val="00C15F3A"/>
    <w:rsid w:val="00C2420D"/>
    <w:rsid w:val="00C2540C"/>
    <w:rsid w:val="00C307AF"/>
    <w:rsid w:val="00C30F31"/>
    <w:rsid w:val="00C37C38"/>
    <w:rsid w:val="00C444AF"/>
    <w:rsid w:val="00C44959"/>
    <w:rsid w:val="00C47C4A"/>
    <w:rsid w:val="00C53727"/>
    <w:rsid w:val="00C53BF1"/>
    <w:rsid w:val="00C6238A"/>
    <w:rsid w:val="00C71920"/>
    <w:rsid w:val="00C71C87"/>
    <w:rsid w:val="00C73A32"/>
    <w:rsid w:val="00C750EA"/>
    <w:rsid w:val="00C812CD"/>
    <w:rsid w:val="00C86674"/>
    <w:rsid w:val="00C91FD5"/>
    <w:rsid w:val="00C93F7C"/>
    <w:rsid w:val="00CA01E4"/>
    <w:rsid w:val="00CA07C0"/>
    <w:rsid w:val="00CA1ABB"/>
    <w:rsid w:val="00CA6D62"/>
    <w:rsid w:val="00CB1658"/>
    <w:rsid w:val="00CB4E5A"/>
    <w:rsid w:val="00CB7E98"/>
    <w:rsid w:val="00CC37E6"/>
    <w:rsid w:val="00CC3D36"/>
    <w:rsid w:val="00CC7222"/>
    <w:rsid w:val="00CD3D3E"/>
    <w:rsid w:val="00CD5D14"/>
    <w:rsid w:val="00CD643E"/>
    <w:rsid w:val="00CD6F05"/>
    <w:rsid w:val="00CD7CEF"/>
    <w:rsid w:val="00CE1470"/>
    <w:rsid w:val="00CE24E8"/>
    <w:rsid w:val="00CF4603"/>
    <w:rsid w:val="00CF69FC"/>
    <w:rsid w:val="00D0798B"/>
    <w:rsid w:val="00D2091A"/>
    <w:rsid w:val="00D227E4"/>
    <w:rsid w:val="00D35EA8"/>
    <w:rsid w:val="00D41913"/>
    <w:rsid w:val="00D44945"/>
    <w:rsid w:val="00D47662"/>
    <w:rsid w:val="00D51215"/>
    <w:rsid w:val="00D51CE3"/>
    <w:rsid w:val="00D51E37"/>
    <w:rsid w:val="00D543F6"/>
    <w:rsid w:val="00D55450"/>
    <w:rsid w:val="00D55CB0"/>
    <w:rsid w:val="00D56E69"/>
    <w:rsid w:val="00D637A8"/>
    <w:rsid w:val="00D63FBC"/>
    <w:rsid w:val="00D67E73"/>
    <w:rsid w:val="00D7719A"/>
    <w:rsid w:val="00D7724D"/>
    <w:rsid w:val="00D774C5"/>
    <w:rsid w:val="00D77581"/>
    <w:rsid w:val="00D84741"/>
    <w:rsid w:val="00D91457"/>
    <w:rsid w:val="00D94CD4"/>
    <w:rsid w:val="00D97F35"/>
    <w:rsid w:val="00DA093E"/>
    <w:rsid w:val="00DA0E67"/>
    <w:rsid w:val="00DB1C4B"/>
    <w:rsid w:val="00DB2076"/>
    <w:rsid w:val="00DC50DC"/>
    <w:rsid w:val="00DC6F91"/>
    <w:rsid w:val="00DD01E7"/>
    <w:rsid w:val="00DD52E6"/>
    <w:rsid w:val="00DE29F8"/>
    <w:rsid w:val="00DE44AF"/>
    <w:rsid w:val="00DF3DC8"/>
    <w:rsid w:val="00DF60E3"/>
    <w:rsid w:val="00DF71DF"/>
    <w:rsid w:val="00DF7CEE"/>
    <w:rsid w:val="00E00771"/>
    <w:rsid w:val="00E0171E"/>
    <w:rsid w:val="00E03019"/>
    <w:rsid w:val="00E14A53"/>
    <w:rsid w:val="00E16F40"/>
    <w:rsid w:val="00E17A2D"/>
    <w:rsid w:val="00E22FC5"/>
    <w:rsid w:val="00E25170"/>
    <w:rsid w:val="00E27A52"/>
    <w:rsid w:val="00E32C33"/>
    <w:rsid w:val="00E44237"/>
    <w:rsid w:val="00E46682"/>
    <w:rsid w:val="00E74084"/>
    <w:rsid w:val="00E746AC"/>
    <w:rsid w:val="00E7573E"/>
    <w:rsid w:val="00E75C46"/>
    <w:rsid w:val="00E83319"/>
    <w:rsid w:val="00E87FC8"/>
    <w:rsid w:val="00E9194B"/>
    <w:rsid w:val="00E9287E"/>
    <w:rsid w:val="00E93E9D"/>
    <w:rsid w:val="00E96F90"/>
    <w:rsid w:val="00E970F1"/>
    <w:rsid w:val="00E9735C"/>
    <w:rsid w:val="00EA03AB"/>
    <w:rsid w:val="00EA1CC8"/>
    <w:rsid w:val="00EA486C"/>
    <w:rsid w:val="00EA5452"/>
    <w:rsid w:val="00EA58CB"/>
    <w:rsid w:val="00EA5A6E"/>
    <w:rsid w:val="00EA6616"/>
    <w:rsid w:val="00EC3004"/>
    <w:rsid w:val="00ED1B2D"/>
    <w:rsid w:val="00ED499E"/>
    <w:rsid w:val="00EE39C7"/>
    <w:rsid w:val="00EE6FDD"/>
    <w:rsid w:val="00F00196"/>
    <w:rsid w:val="00F031C7"/>
    <w:rsid w:val="00F03667"/>
    <w:rsid w:val="00F03FCF"/>
    <w:rsid w:val="00F05243"/>
    <w:rsid w:val="00F07E82"/>
    <w:rsid w:val="00F23C76"/>
    <w:rsid w:val="00F2600E"/>
    <w:rsid w:val="00F27DED"/>
    <w:rsid w:val="00F320EA"/>
    <w:rsid w:val="00F359F5"/>
    <w:rsid w:val="00F36501"/>
    <w:rsid w:val="00F37746"/>
    <w:rsid w:val="00F41CEF"/>
    <w:rsid w:val="00F45DD3"/>
    <w:rsid w:val="00F46032"/>
    <w:rsid w:val="00F53030"/>
    <w:rsid w:val="00F543B3"/>
    <w:rsid w:val="00F54F09"/>
    <w:rsid w:val="00F61937"/>
    <w:rsid w:val="00F6214E"/>
    <w:rsid w:val="00F649FC"/>
    <w:rsid w:val="00F675AE"/>
    <w:rsid w:val="00F71BAF"/>
    <w:rsid w:val="00F75A95"/>
    <w:rsid w:val="00F8361B"/>
    <w:rsid w:val="00F849B9"/>
    <w:rsid w:val="00F84B11"/>
    <w:rsid w:val="00F86FC1"/>
    <w:rsid w:val="00F87181"/>
    <w:rsid w:val="00F96B44"/>
    <w:rsid w:val="00F96F01"/>
    <w:rsid w:val="00F97192"/>
    <w:rsid w:val="00FB203A"/>
    <w:rsid w:val="00FB3DCC"/>
    <w:rsid w:val="00FB4438"/>
    <w:rsid w:val="00FB7341"/>
    <w:rsid w:val="00FC425F"/>
    <w:rsid w:val="00FC58FB"/>
    <w:rsid w:val="00FC7A10"/>
    <w:rsid w:val="00FD0842"/>
    <w:rsid w:val="00FD5599"/>
    <w:rsid w:val="00FD5C2B"/>
    <w:rsid w:val="00FE49E1"/>
    <w:rsid w:val="00FF095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06583E67-DA20-4CF0-9F20-DC1872A6B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IE" w:eastAsia="en-I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6A06"/>
    <w:pPr>
      <w:spacing w:after="200" w:line="276" w:lineRule="auto"/>
    </w:pPr>
    <w:rPr>
      <w:sz w:val="22"/>
      <w:szCs w:val="22"/>
      <w:lang w:eastAsia="en-US"/>
    </w:rPr>
  </w:style>
  <w:style w:type="paragraph" w:styleId="Heading1">
    <w:name w:val="heading 1"/>
    <w:basedOn w:val="Normal"/>
    <w:next w:val="Normal"/>
    <w:link w:val="Heading1Char"/>
    <w:uiPriority w:val="9"/>
    <w:qFormat/>
    <w:rsid w:val="007150ED"/>
    <w:pPr>
      <w:keepNext/>
      <w:numPr>
        <w:numId w:val="1"/>
      </w:numPr>
      <w:suppressAutoHyphens/>
      <w:spacing w:after="227" w:line="240" w:lineRule="auto"/>
      <w:jc w:val="center"/>
      <w:outlineLvl w:val="0"/>
    </w:pPr>
    <w:rPr>
      <w:rFonts w:ascii="Arial" w:eastAsia="Times New Roman" w:hAnsi="Arial"/>
      <w:b/>
      <w:bCs/>
      <w:kern w:val="1"/>
      <w:sz w:val="28"/>
      <w:szCs w:val="32"/>
      <w:lang w:val="en-GB"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866A06"/>
    <w:pPr>
      <w:spacing w:after="0" w:line="240" w:lineRule="auto"/>
    </w:pPr>
    <w:rPr>
      <w:rFonts w:cs="Times New Roman"/>
      <w:sz w:val="20"/>
      <w:szCs w:val="20"/>
    </w:rPr>
  </w:style>
  <w:style w:type="character" w:customStyle="1" w:styleId="FootnoteTextChar">
    <w:name w:val="Footnote Text Char"/>
    <w:link w:val="FootnoteText"/>
    <w:uiPriority w:val="99"/>
    <w:rsid w:val="00866A06"/>
    <w:rPr>
      <w:sz w:val="20"/>
      <w:szCs w:val="20"/>
    </w:rPr>
  </w:style>
  <w:style w:type="character" w:styleId="FootnoteReference">
    <w:name w:val="footnote reference"/>
    <w:uiPriority w:val="99"/>
    <w:semiHidden/>
    <w:unhideWhenUsed/>
    <w:rsid w:val="00866A06"/>
    <w:rPr>
      <w:vertAlign w:val="superscript"/>
    </w:rPr>
  </w:style>
  <w:style w:type="character" w:styleId="Hyperlink">
    <w:name w:val="Hyperlink"/>
    <w:uiPriority w:val="99"/>
    <w:unhideWhenUsed/>
    <w:rsid w:val="00866A06"/>
    <w:rPr>
      <w:color w:val="0000FF"/>
      <w:u w:val="single"/>
    </w:rPr>
  </w:style>
  <w:style w:type="paragraph" w:styleId="Header">
    <w:name w:val="header"/>
    <w:basedOn w:val="Normal"/>
    <w:link w:val="HeaderChar"/>
    <w:uiPriority w:val="99"/>
    <w:unhideWhenUsed/>
    <w:rsid w:val="008A78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7842"/>
  </w:style>
  <w:style w:type="paragraph" w:styleId="Footer">
    <w:name w:val="footer"/>
    <w:basedOn w:val="Normal"/>
    <w:link w:val="FooterChar"/>
    <w:uiPriority w:val="99"/>
    <w:unhideWhenUsed/>
    <w:rsid w:val="008A78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7842"/>
  </w:style>
  <w:style w:type="paragraph" w:styleId="BalloonText">
    <w:name w:val="Balloon Text"/>
    <w:basedOn w:val="Normal"/>
    <w:link w:val="BalloonTextChar"/>
    <w:uiPriority w:val="99"/>
    <w:semiHidden/>
    <w:unhideWhenUsed/>
    <w:rsid w:val="00D44945"/>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D44945"/>
    <w:rPr>
      <w:rFonts w:ascii="Tahoma" w:hAnsi="Tahoma" w:cs="Tahoma"/>
      <w:sz w:val="16"/>
      <w:szCs w:val="16"/>
    </w:rPr>
  </w:style>
  <w:style w:type="table" w:styleId="TableGrid">
    <w:name w:val="Table Grid"/>
    <w:basedOn w:val="TableNormal"/>
    <w:uiPriority w:val="1"/>
    <w:rsid w:val="00987A25"/>
    <w:rPr>
      <w:rFonts w:eastAsia="Times New Roman"/>
      <w:lang w:val="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uiPriority w:val="99"/>
    <w:semiHidden/>
    <w:unhideWhenUsed/>
    <w:rsid w:val="00987A25"/>
    <w:rPr>
      <w:sz w:val="18"/>
      <w:szCs w:val="18"/>
    </w:rPr>
  </w:style>
  <w:style w:type="paragraph" w:styleId="CommentText">
    <w:name w:val="annotation text"/>
    <w:basedOn w:val="Normal"/>
    <w:link w:val="CommentTextChar"/>
    <w:uiPriority w:val="99"/>
    <w:semiHidden/>
    <w:unhideWhenUsed/>
    <w:rsid w:val="00987A25"/>
    <w:pPr>
      <w:spacing w:line="240" w:lineRule="auto"/>
    </w:pPr>
    <w:rPr>
      <w:rFonts w:cs="Times New Roman"/>
      <w:sz w:val="24"/>
      <w:szCs w:val="24"/>
    </w:rPr>
  </w:style>
  <w:style w:type="character" w:customStyle="1" w:styleId="CommentTextChar">
    <w:name w:val="Comment Text Char"/>
    <w:link w:val="CommentText"/>
    <w:uiPriority w:val="99"/>
    <w:semiHidden/>
    <w:rsid w:val="00987A25"/>
    <w:rPr>
      <w:sz w:val="24"/>
      <w:szCs w:val="24"/>
    </w:rPr>
  </w:style>
  <w:style w:type="paragraph" w:styleId="CommentSubject">
    <w:name w:val="annotation subject"/>
    <w:basedOn w:val="CommentText"/>
    <w:next w:val="CommentText"/>
    <w:link w:val="CommentSubjectChar"/>
    <w:uiPriority w:val="99"/>
    <w:semiHidden/>
    <w:unhideWhenUsed/>
    <w:rsid w:val="00987A25"/>
    <w:rPr>
      <w:b/>
      <w:bCs/>
      <w:sz w:val="20"/>
      <w:szCs w:val="20"/>
    </w:rPr>
  </w:style>
  <w:style w:type="character" w:customStyle="1" w:styleId="CommentSubjectChar">
    <w:name w:val="Comment Subject Char"/>
    <w:link w:val="CommentSubject"/>
    <w:uiPriority w:val="99"/>
    <w:semiHidden/>
    <w:rsid w:val="00987A25"/>
    <w:rPr>
      <w:b/>
      <w:bCs/>
      <w:sz w:val="20"/>
      <w:szCs w:val="20"/>
    </w:rPr>
  </w:style>
  <w:style w:type="paragraph" w:styleId="BodyText">
    <w:name w:val="Body Text"/>
    <w:basedOn w:val="Normal"/>
    <w:link w:val="BodyTextChar"/>
    <w:uiPriority w:val="99"/>
    <w:semiHidden/>
    <w:unhideWhenUsed/>
    <w:rsid w:val="00953D01"/>
    <w:pPr>
      <w:spacing w:after="120" w:line="240" w:lineRule="auto"/>
    </w:pPr>
    <w:rPr>
      <w:rFonts w:ascii="Times New Roman" w:eastAsia="Times New Roman" w:hAnsi="Times New Roman" w:cs="Times New Roman"/>
      <w:sz w:val="24"/>
      <w:szCs w:val="24"/>
      <w:lang w:val="en-US" w:eastAsia="ja-JP"/>
    </w:rPr>
  </w:style>
  <w:style w:type="character" w:customStyle="1" w:styleId="BodyTextChar">
    <w:name w:val="Body Text Char"/>
    <w:link w:val="BodyText"/>
    <w:uiPriority w:val="99"/>
    <w:semiHidden/>
    <w:rsid w:val="00953D01"/>
    <w:rPr>
      <w:rFonts w:ascii="Times New Roman" w:eastAsia="Times New Roman" w:hAnsi="Times New Roman" w:cs="Times New Roman"/>
      <w:sz w:val="24"/>
      <w:szCs w:val="24"/>
      <w:lang w:val="en-US" w:eastAsia="ja-JP"/>
    </w:rPr>
  </w:style>
  <w:style w:type="paragraph" w:customStyle="1" w:styleId="EndNoteBibliography">
    <w:name w:val="EndNote Bibliography"/>
    <w:basedOn w:val="Normal"/>
    <w:rsid w:val="00763413"/>
    <w:pPr>
      <w:spacing w:after="0" w:line="240" w:lineRule="auto"/>
    </w:pPr>
    <w:rPr>
      <w:rFonts w:ascii="Times New Roman" w:eastAsia="Times New Roman" w:hAnsi="Times New Roman" w:cs="Times New Roman"/>
      <w:sz w:val="24"/>
      <w:szCs w:val="24"/>
      <w:lang w:val="en-US" w:eastAsia="ja-JP"/>
    </w:rPr>
  </w:style>
  <w:style w:type="character" w:styleId="PageNumber">
    <w:name w:val="page number"/>
    <w:uiPriority w:val="99"/>
    <w:semiHidden/>
    <w:unhideWhenUsed/>
    <w:rsid w:val="00BC52FA"/>
  </w:style>
  <w:style w:type="paragraph" w:styleId="NoSpacing">
    <w:name w:val="No Spacing"/>
    <w:basedOn w:val="Normal"/>
    <w:uiPriority w:val="1"/>
    <w:qFormat/>
    <w:rsid w:val="00F05243"/>
    <w:pPr>
      <w:spacing w:after="0" w:line="240" w:lineRule="auto"/>
    </w:pPr>
    <w:rPr>
      <w:rFonts w:ascii="Times New Roman" w:hAnsi="Times New Roman" w:cs="Times New Roman"/>
      <w:sz w:val="24"/>
      <w:szCs w:val="24"/>
      <w:lang w:eastAsia="nl-NL"/>
    </w:rPr>
  </w:style>
  <w:style w:type="character" w:customStyle="1" w:styleId="Heading1Char">
    <w:name w:val="Heading 1 Char"/>
    <w:basedOn w:val="DefaultParagraphFont"/>
    <w:link w:val="Heading1"/>
    <w:uiPriority w:val="9"/>
    <w:rsid w:val="007150ED"/>
    <w:rPr>
      <w:rFonts w:ascii="Arial" w:eastAsia="Times New Roman" w:hAnsi="Arial"/>
      <w:b/>
      <w:bCs/>
      <w:kern w:val="1"/>
      <w:sz w:val="28"/>
      <w:szCs w:val="32"/>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9389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JISASR%20Template-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85AE0A-3260-4D06-9539-E40E9F530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JISASR Template-1.dotx</Template>
  <TotalTime>0</TotalTime>
  <Pages>3</Pages>
  <Words>272</Words>
  <Characters>1554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ISASR 2016</vt:lpstr>
    </vt:vector>
  </TitlesOfParts>
  <Company>The Journal of the Irish Society for the Academic Study of Religions 3 (2016)</Company>
  <LinksUpToDate>false</LinksUpToDate>
  <CharactersWithSpaces>1823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ISASR 2016</dc:title>
  <dc:creator>User</dc:creator>
  <cp:lastModifiedBy>Jenny Butler</cp:lastModifiedBy>
  <cp:revision>2</cp:revision>
  <cp:lastPrinted>2016-06-15T18:06:00Z</cp:lastPrinted>
  <dcterms:created xsi:type="dcterms:W3CDTF">2016-07-24T23:31:00Z</dcterms:created>
  <dcterms:modified xsi:type="dcterms:W3CDTF">2016-07-24T23:31:00Z</dcterms:modified>
</cp:coreProperties>
</file>